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90" w:rsidRPr="001D0EB1" w:rsidRDefault="00321A90" w:rsidP="001D0EB1">
      <w:pPr>
        <w:jc w:val="right"/>
        <w:rPr>
          <w:rFonts w:ascii="Times New Roman" w:hAnsi="Times New Roman"/>
        </w:rPr>
      </w:pPr>
      <w:r w:rsidRPr="001D0EB1">
        <w:rPr>
          <w:rFonts w:ascii="Times New Roman" w:hAnsi="Times New Roman"/>
        </w:rPr>
        <w:t>Директору МБУ ДО</w:t>
      </w:r>
    </w:p>
    <w:p w:rsidR="00321A90" w:rsidRPr="001D0EB1" w:rsidRDefault="00321A90" w:rsidP="001D0EB1">
      <w:pPr>
        <w:jc w:val="right"/>
        <w:rPr>
          <w:rFonts w:ascii="Times New Roman" w:hAnsi="Times New Roman"/>
        </w:rPr>
      </w:pPr>
      <w:r w:rsidRPr="001D0EB1">
        <w:rPr>
          <w:rFonts w:ascii="Times New Roman" w:hAnsi="Times New Roman"/>
        </w:rPr>
        <w:t xml:space="preserve"> «Детская школа искусств»       </w:t>
      </w:r>
    </w:p>
    <w:p w:rsidR="00321A90" w:rsidRPr="001D0EB1" w:rsidRDefault="00321A90" w:rsidP="001D0EB1">
      <w:pPr>
        <w:jc w:val="right"/>
        <w:rPr>
          <w:rFonts w:ascii="Times New Roman" w:hAnsi="Times New Roman"/>
        </w:rPr>
      </w:pPr>
      <w:r w:rsidRPr="001D0EB1">
        <w:rPr>
          <w:rFonts w:ascii="Times New Roman" w:hAnsi="Times New Roman"/>
        </w:rPr>
        <w:t xml:space="preserve">Г.Н.Шамшудиновой </w:t>
      </w:r>
    </w:p>
    <w:p w:rsidR="00321A90" w:rsidRPr="001D0EB1" w:rsidRDefault="00321A90" w:rsidP="001D0EB1">
      <w:pPr>
        <w:jc w:val="right"/>
        <w:rPr>
          <w:rFonts w:ascii="Times New Roman" w:hAnsi="Times New Roman"/>
        </w:rPr>
      </w:pPr>
      <w:r w:rsidRPr="001D0EB1">
        <w:rPr>
          <w:rFonts w:ascii="Times New Roman" w:hAnsi="Times New Roman"/>
        </w:rPr>
        <w:t>Преподавателя гитары</w:t>
      </w:r>
    </w:p>
    <w:p w:rsidR="00321A90" w:rsidRPr="001D0EB1" w:rsidRDefault="00321A90" w:rsidP="001D0EB1">
      <w:pPr>
        <w:jc w:val="right"/>
        <w:rPr>
          <w:rFonts w:ascii="Times New Roman" w:hAnsi="Times New Roman"/>
        </w:rPr>
      </w:pPr>
      <w:r w:rsidRPr="001D0EB1">
        <w:rPr>
          <w:rFonts w:ascii="Times New Roman" w:hAnsi="Times New Roman"/>
        </w:rPr>
        <w:t>Филипповой Алины Ринатовны</w:t>
      </w:r>
    </w:p>
    <w:p w:rsidR="00321A90" w:rsidRPr="001D0EB1" w:rsidRDefault="00321A90" w:rsidP="001D0EB1">
      <w:pPr>
        <w:jc w:val="center"/>
        <w:rPr>
          <w:rFonts w:ascii="Times New Roman" w:hAnsi="Times New Roman"/>
        </w:rPr>
      </w:pPr>
    </w:p>
    <w:p w:rsidR="00321A90" w:rsidRPr="001D0EB1" w:rsidRDefault="00321A90" w:rsidP="001D0EB1">
      <w:pPr>
        <w:pStyle w:val="a1"/>
        <w:shd w:val="clear" w:color="auto" w:fill="auto"/>
        <w:jc w:val="center"/>
        <w:rPr>
          <w:sz w:val="24"/>
          <w:szCs w:val="24"/>
        </w:rPr>
      </w:pPr>
      <w:r w:rsidRPr="001D0EB1">
        <w:rPr>
          <w:sz w:val="24"/>
          <w:szCs w:val="24"/>
        </w:rPr>
        <w:t>Календарный учебный график проведения занятий с использованием дистанционного обучения</w:t>
      </w:r>
    </w:p>
    <w:p w:rsidR="00321A90" w:rsidRPr="001D0EB1" w:rsidRDefault="00321A90" w:rsidP="001D0EB1">
      <w:pPr>
        <w:pStyle w:val="a1"/>
        <w:shd w:val="clear" w:color="auto" w:fill="auto"/>
        <w:rPr>
          <w:sz w:val="24"/>
          <w:szCs w:val="24"/>
        </w:rPr>
      </w:pP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124"/>
        <w:gridCol w:w="1285"/>
        <w:gridCol w:w="709"/>
        <w:gridCol w:w="850"/>
        <w:gridCol w:w="992"/>
        <w:gridCol w:w="993"/>
        <w:gridCol w:w="1417"/>
        <w:gridCol w:w="2126"/>
        <w:gridCol w:w="1843"/>
        <w:gridCol w:w="1985"/>
        <w:gridCol w:w="1701"/>
      </w:tblGrid>
      <w:tr w:rsidR="00321A90" w:rsidRPr="001D0EB1" w:rsidTr="001D0EB1">
        <w:trPr>
          <w:cantSplit/>
          <w:trHeight w:val="1849"/>
        </w:trPr>
        <w:tc>
          <w:tcPr>
            <w:tcW w:w="57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Ф.И.О.</w:t>
            </w:r>
          </w:p>
          <w:p w:rsidR="00321A90" w:rsidRPr="001D0EB1" w:rsidRDefault="00321A90" w:rsidP="001D0EB1">
            <w:pPr>
              <w:pStyle w:val="a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педагога</w:t>
            </w:r>
          </w:p>
        </w:tc>
        <w:tc>
          <w:tcPr>
            <w:tcW w:w="1285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отделение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Группа / класс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Время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по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расписанию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Тема по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программе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Тема с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учетом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корректировки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Что надо сделать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учащемуся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(изучить, составить,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изготовить,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упражняться, сделать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видеозапись и др.)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Сроки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Выполнения работы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учащи-</w:t>
            </w:r>
          </w:p>
          <w:p w:rsidR="00321A90" w:rsidRPr="001D0EB1" w:rsidRDefault="00321A90" w:rsidP="001D0EB1">
            <w:pPr>
              <w:pStyle w:val="a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мися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Использованные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ресурсы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(активная ссылка на обучающий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электронный</w:t>
            </w:r>
          </w:p>
          <w:p w:rsidR="00321A90" w:rsidRPr="001D0EB1" w:rsidRDefault="00321A90" w:rsidP="001D0EB1">
            <w:pPr>
              <w:pStyle w:val="a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ресурс)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Способы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обратной связи с учащимися (почта, ватсап,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телефон и др.)</w:t>
            </w:r>
          </w:p>
        </w:tc>
      </w:tr>
      <w:tr w:rsidR="00321A90" w:rsidRPr="001D0EB1" w:rsidTr="006D1518">
        <w:trPr>
          <w:cantSplit/>
          <w:trHeight w:val="590"/>
        </w:trPr>
        <w:tc>
          <w:tcPr>
            <w:tcW w:w="57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Филиппова Алина Ринатовна</w:t>
            </w:r>
          </w:p>
        </w:tc>
        <w:tc>
          <w:tcPr>
            <w:tcW w:w="1285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 класс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  <w:lang w:val="en-US"/>
              </w:rPr>
              <w:t>12</w:t>
            </w:r>
            <w:r w:rsidRPr="001D0EB1">
              <w:rPr>
                <w:color w:val="auto"/>
                <w:sz w:val="24"/>
                <w:szCs w:val="24"/>
              </w:rPr>
              <w:t>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18.05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19.05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21.05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22.05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25.05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26.05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27.05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28.05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29.05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13.30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15.40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13.50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12.50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13.40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13.30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15.40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13.50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12.50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13.40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13.30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15.40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13.50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14.20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>Игра пьес, закрепление и обобщение пройденных тем. Корректировка постановки рук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 xml:space="preserve">Игра пьес, закрепление и обобщение пройденных тем.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Доучивание пьес, работа над качеством звука, выйти на видеосвязь с преподавателем.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  <w:lang w:val="en-US"/>
              </w:rPr>
              <w:t>1</w:t>
            </w:r>
            <w:r w:rsidRPr="001D0EB1">
              <w:rPr>
                <w:color w:val="auto"/>
                <w:sz w:val="24"/>
                <w:szCs w:val="24"/>
              </w:rPr>
              <w:t>9.05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21.05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22.05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25.05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26.05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27.05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28.05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29.05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  <w:lang w:val="en-US"/>
              </w:rPr>
              <w:t>WhatsApp</w:t>
            </w:r>
            <w:r w:rsidRPr="001D0EB1">
              <w:rPr>
                <w:color w:val="auto"/>
                <w:sz w:val="24"/>
                <w:szCs w:val="24"/>
              </w:rPr>
              <w:t>,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 xml:space="preserve"> Электронная почта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21A90" w:rsidRPr="001D0EB1" w:rsidTr="006D1518">
        <w:trPr>
          <w:cantSplit/>
          <w:trHeight w:val="274"/>
        </w:trPr>
        <w:tc>
          <w:tcPr>
            <w:tcW w:w="57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Филиппова Алина Ринатовна</w:t>
            </w:r>
          </w:p>
        </w:tc>
        <w:tc>
          <w:tcPr>
            <w:tcW w:w="1285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 класс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12.05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18.05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19.05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21.05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25.05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26.05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28.05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16.40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12.20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17.00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12.10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16.40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12.20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17.00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12.10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16.40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12.20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17.00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>Изучение пьес.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>Игра пьес, закрепление и обобщение пройденных тем.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Изучение пьес, работа над техническими трудностями и художественными задачами.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Доучивание пьес, игра упражнений, выход на видеосвязь с преподавателем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19.05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21.05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25.05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26.05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28.05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  <w:lang w:val="en-US"/>
              </w:rPr>
              <w:t>WhatsApp</w:t>
            </w:r>
            <w:r w:rsidRPr="001D0EB1">
              <w:rPr>
                <w:color w:val="auto"/>
                <w:sz w:val="24"/>
                <w:szCs w:val="24"/>
              </w:rPr>
              <w:t>,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 xml:space="preserve"> Электронная почта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21A90" w:rsidRPr="001D0EB1" w:rsidTr="00C300C9">
        <w:trPr>
          <w:cantSplit/>
          <w:trHeight w:val="64"/>
        </w:trPr>
        <w:tc>
          <w:tcPr>
            <w:tcW w:w="57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Филиппова Алина Ринатовна</w:t>
            </w:r>
          </w:p>
        </w:tc>
        <w:tc>
          <w:tcPr>
            <w:tcW w:w="1285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 класс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18.05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25.05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27.05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14.10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>Изучение пьес.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>Игра пьес, гамм, упражнений, закрепление и обобщение пройденных тем.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Изучение пьес, работа над техническими трудностями и художественными задачами.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Доучивание пьес, игра упражнений, гамм, выход на видеосвязь с преподавателем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25.05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27.05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 xml:space="preserve">30.05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  <w:lang w:val="en-US"/>
              </w:rPr>
              <w:t>WhatsApp</w:t>
            </w:r>
            <w:r w:rsidRPr="001D0EB1">
              <w:rPr>
                <w:color w:val="auto"/>
                <w:sz w:val="24"/>
                <w:szCs w:val="24"/>
              </w:rPr>
              <w:t>,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 xml:space="preserve"> Электронная почта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21A90" w:rsidRPr="001D0EB1" w:rsidTr="00C300C9">
        <w:trPr>
          <w:cantSplit/>
          <w:trHeight w:val="64"/>
        </w:trPr>
        <w:tc>
          <w:tcPr>
            <w:tcW w:w="57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Филиппова Алина Ринатовна</w:t>
            </w:r>
          </w:p>
        </w:tc>
        <w:tc>
          <w:tcPr>
            <w:tcW w:w="1285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4 класс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12.05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18.05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19.05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21.05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22.05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25.05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26.05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28.05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29.05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18.10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14.40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17.50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15.50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18.10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14.40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17.50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15.50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18.10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14.40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17.50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15.10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>Изучение пьес.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  <w:lang w:eastAsia="ru-RU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>Игра пьес, гамм, упражнений, закрепление и обобщение пройденных тем.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Изучение пьес, работа над техническими трудностями и художественными задачами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Доучивание пьес, работа над фразировкой, игра упражнений, гамм, выход на видеосвязь с преподавателем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19.05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21.05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22.05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25.05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26.05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28.05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29.05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  <w:lang w:val="en-US"/>
              </w:rPr>
              <w:t>WhatsApp</w:t>
            </w:r>
            <w:r w:rsidRPr="001D0EB1">
              <w:rPr>
                <w:color w:val="auto"/>
                <w:sz w:val="24"/>
                <w:szCs w:val="24"/>
              </w:rPr>
              <w:t>,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 xml:space="preserve"> Электронная почта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321A90" w:rsidRPr="001D0EB1" w:rsidTr="00C300C9">
        <w:trPr>
          <w:cantSplit/>
          <w:trHeight w:val="64"/>
        </w:trPr>
        <w:tc>
          <w:tcPr>
            <w:tcW w:w="57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Филиппова Алина Ринатовна</w:t>
            </w:r>
          </w:p>
        </w:tc>
        <w:tc>
          <w:tcPr>
            <w:tcW w:w="1285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Музыкальное искусство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ind w:left="113" w:right="113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5 класс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12.05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13.05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19.05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26.05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27.05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17.20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15.00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17.20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15.00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17.20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15.00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Игра произведений, работа над качеством звукоизвлечения, динамикой.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Игра произведений, работа над качеством звукоизвлечения, динамикой.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 xml:space="preserve">Играть произведения, </w:t>
            </w:r>
            <w:r w:rsidRPr="001D0EB1">
              <w:rPr>
                <w:color w:val="auto"/>
                <w:sz w:val="24"/>
                <w:szCs w:val="24"/>
                <w:lang w:eastAsia="ru-RU"/>
              </w:rPr>
              <w:t>Работать над метро -ритмическими трудностями, аппликатурой, штрихами, фразировкой, над качеством звука, выйти на видеосвязь с преподавателем.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19.05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26.05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27.05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</w:rPr>
              <w:t>30.05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  <w:r w:rsidRPr="001D0EB1">
              <w:rPr>
                <w:color w:val="auto"/>
                <w:sz w:val="24"/>
                <w:szCs w:val="24"/>
                <w:lang w:val="en-US"/>
              </w:rPr>
              <w:t>WhatsApp</w:t>
            </w:r>
            <w:r w:rsidRPr="001D0EB1">
              <w:rPr>
                <w:color w:val="auto"/>
                <w:sz w:val="24"/>
                <w:szCs w:val="24"/>
              </w:rPr>
              <w:t>,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1D0EB1">
              <w:rPr>
                <w:color w:val="auto"/>
                <w:sz w:val="24"/>
                <w:szCs w:val="24"/>
                <w:lang w:eastAsia="ru-RU"/>
              </w:rPr>
              <w:t xml:space="preserve"> Электронная почта</w:t>
            </w:r>
          </w:p>
          <w:p w:rsidR="00321A90" w:rsidRPr="001D0EB1" w:rsidRDefault="00321A90" w:rsidP="001D0EB1">
            <w:pPr>
              <w:pStyle w:val="a3"/>
              <w:shd w:val="clear" w:color="auto" w:fill="auto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321A90" w:rsidRPr="001D0EB1" w:rsidRDefault="00321A90" w:rsidP="001D0EB1"/>
    <w:sectPr w:rsidR="00321A90" w:rsidRPr="001D0EB1" w:rsidSect="001D0EB1">
      <w:pgSz w:w="16838" w:h="11906" w:orient="landscape"/>
      <w:pgMar w:top="719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101223"/>
    <w:rsid w:val="001D0EB1"/>
    <w:rsid w:val="00321A90"/>
    <w:rsid w:val="0046199F"/>
    <w:rsid w:val="004E7217"/>
    <w:rsid w:val="00527B70"/>
    <w:rsid w:val="00562702"/>
    <w:rsid w:val="005D61E1"/>
    <w:rsid w:val="006D1518"/>
    <w:rsid w:val="008C7468"/>
    <w:rsid w:val="00927454"/>
    <w:rsid w:val="009D3025"/>
    <w:rsid w:val="00A12609"/>
    <w:rsid w:val="00A85814"/>
    <w:rsid w:val="00B42CA5"/>
    <w:rsid w:val="00C23E05"/>
    <w:rsid w:val="00C300C9"/>
    <w:rsid w:val="00CE60A7"/>
    <w:rsid w:val="00DA4A8F"/>
    <w:rsid w:val="00DD09D3"/>
    <w:rsid w:val="00E9388D"/>
    <w:rsid w:val="00EA156F"/>
    <w:rsid w:val="00EA6690"/>
    <w:rsid w:val="00F8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0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271</TotalTime>
  <Pages>3</Pages>
  <Words>479</Words>
  <Characters>2736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2020-03-30T08:49:00Z</dcterms:created>
  <dcterms:modified xsi:type="dcterms:W3CDTF">2020-05-11T16:49:00Z</dcterms:modified>
</cp:coreProperties>
</file>